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6A2F1" w14:textId="77777777" w:rsidR="006C7118" w:rsidRPr="00F25D80" w:rsidRDefault="006C7118" w:rsidP="006C7118">
      <w:pPr>
        <w:pStyle w:val="berschrift2"/>
        <w:spacing w:before="360"/>
        <w:jc w:val="center"/>
        <w:rPr>
          <w:rFonts w:cs="Arial"/>
          <w:sz w:val="30"/>
          <w:szCs w:val="30"/>
        </w:rPr>
      </w:pPr>
      <w:r w:rsidRPr="00F25D80">
        <w:rPr>
          <w:rFonts w:cs="Arial"/>
          <w:sz w:val="30"/>
          <w:szCs w:val="30"/>
        </w:rPr>
        <w:t>Antrag auf Bescheinigung</w:t>
      </w:r>
    </w:p>
    <w:p w14:paraId="0815D4D7" w14:textId="77777777"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77777777"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77777777"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77777777"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bl>
    <w:p w14:paraId="1E2FF75F" w14:textId="77777777"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AB0939" w:rsidRPr="00BE6B76">
        <w:rPr>
          <w:b/>
          <w:lang w:val="de-DE"/>
        </w:rPr>
        <w:fldChar w:fldCharType="begin">
          <w:ffData>
            <w:name w:val="Dropdown1"/>
            <w:enabled/>
            <w:calcOnExit w:val="0"/>
            <w:ddList>
              <w:listEntry w:val=" "/>
              <w:listEntry w:val="2"/>
              <w:listEntry w:val="3"/>
              <w:listEntry w:val="4"/>
            </w:ddList>
          </w:ffData>
        </w:fldChar>
      </w:r>
      <w:bookmarkStart w:id="9" w:name="Dropdown1"/>
      <w:r w:rsidR="00AB0939" w:rsidRPr="00BE6B76">
        <w:rPr>
          <w:b/>
          <w:lang w:val="de-DE"/>
        </w:rPr>
        <w:instrText xml:space="preserve"> FORMDROPDOWN </w:instrText>
      </w:r>
      <w:r w:rsidR="00000000">
        <w:rPr>
          <w:b/>
          <w:lang w:val="de-DE"/>
        </w:rPr>
      </w:r>
      <w:r w:rsidR="00000000">
        <w:rPr>
          <w:b/>
          <w:lang w:val="de-DE"/>
        </w:rPr>
        <w:fldChar w:fldCharType="separate"/>
      </w:r>
      <w:r w:rsidR="00AB0939" w:rsidRPr="00BE6B76">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7777777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000000">
              <w:rPr>
                <w:b/>
                <w:bCs/>
                <w:iCs/>
                <w:lang w:val="de-DE"/>
              </w:rPr>
            </w:r>
            <w:r w:rsidR="00000000">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000000">
              <w:rPr>
                <w:b/>
                <w:bCs/>
                <w:iCs/>
                <w:lang w:val="de-DE"/>
              </w:rPr>
            </w:r>
            <w:r w:rsidR="00000000">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923" w:type="dxa"/>
        <w:tblCellMar>
          <w:left w:w="70" w:type="dxa"/>
          <w:right w:w="70" w:type="dxa"/>
        </w:tblCellMar>
        <w:tblLook w:val="0000" w:firstRow="0" w:lastRow="0" w:firstColumn="0" w:lastColumn="0" w:noHBand="0" w:noVBand="0"/>
      </w:tblPr>
      <w:tblGrid>
        <w:gridCol w:w="2552"/>
        <w:gridCol w:w="7371"/>
      </w:tblGrid>
      <w:tr w:rsidR="006C256F" w:rsidRPr="00FE2FB6" w14:paraId="37BBECB0" w14:textId="77777777" w:rsidTr="00352E3C">
        <w:trPr>
          <w:trHeight w:val="454"/>
        </w:trPr>
        <w:tc>
          <w:tcPr>
            <w:tcW w:w="2552" w:type="dxa"/>
            <w:vAlign w:val="center"/>
          </w:tcPr>
          <w:p w14:paraId="41200B1B" w14:textId="30B45EED" w:rsidR="006C256F" w:rsidRDefault="00352E3C">
            <w:pPr>
              <w:rPr>
                <w:lang w:val="de-DE"/>
              </w:rPr>
            </w:pPr>
            <w:r>
              <w:rPr>
                <w:lang w:val="de-DE"/>
              </w:rPr>
              <w:t>SpO-</w:t>
            </w:r>
            <w:r w:rsidR="006C256F">
              <w:rPr>
                <w:lang w:val="de-DE"/>
              </w:rPr>
              <w:t>Nr.</w:t>
            </w:r>
            <w:r>
              <w:rPr>
                <w:lang w:val="de-DE"/>
              </w:rPr>
              <w:t xml:space="preserve"> und Bezeichnung</w:t>
            </w:r>
            <w:r w:rsidR="006C256F">
              <w:rPr>
                <w:lang w:val="de-DE"/>
              </w:rPr>
              <w:t>:</w:t>
            </w:r>
          </w:p>
        </w:tc>
        <w:tc>
          <w:tcPr>
            <w:tcW w:w="7371" w:type="dxa"/>
            <w:tcBorders>
              <w:bottom w:val="single" w:sz="4" w:space="0" w:color="auto"/>
            </w:tcBorders>
            <w:vAlign w:val="center"/>
          </w:tcPr>
          <w:p w14:paraId="405FD6B0" w14:textId="6E527BA2" w:rsidR="006C256F" w:rsidRPr="00FE2FB6" w:rsidRDefault="00000000">
            <w:pPr>
              <w:rPr>
                <w:b/>
                <w:bCs/>
                <w:iCs/>
                <w:lang w:val="de-DE"/>
              </w:rPr>
            </w:pPr>
            <w:sdt>
              <w:sdtPr>
                <w:rPr>
                  <w:b/>
                  <w:bCs/>
                  <w:iCs/>
                  <w:lang w:val="de-DE"/>
                </w:rPr>
                <w:alias w:val="Bezeichnung"/>
                <w:tag w:val="Bezeichnung"/>
                <w:id w:val="1213775252"/>
                <w:placeholder>
                  <w:docPart w:val="C61979E9320147368C48A276FB25A233"/>
                </w:placeholder>
                <w:showingPlcHdr/>
                <w:dropDownList>
                  <w:listItem w:value="Wählen Sie ein Element aus."/>
                  <w:listItem w:displayText="C.3 Dienstpistole 1 (DP 1)" w:value="C.3 Dienstpistole 1 (DP 1)"/>
                  <w:listItem w:displayText="C.4 Dienstpistole 2 (DP2)" w:value="C.4 Dienstpistole 2 (DP2)"/>
                  <w:listItem w:displayText="C.5 Dienstpistole 3 (DP3)" w:value="C.5 Dienstpistole 3 (DP3)"/>
                  <w:listItem w:displayText="C.5A Dienstpistole 3 Modifikation Karabiner Kits" w:value="C.5A Dienstpistole 3 Modifikation Karabiner Kits"/>
                  <w:listItem w:displayText="C.6A Police Pistol 1 (PP1)" w:value="C.6A Police Pistol 1 (PP1)"/>
                  <w:listItem w:displayText="C.6B Police Pistol 2 (PP2)" w:value="C.6B Police Pistol 2 (PP2)"/>
                  <w:listItem w:displayText="C.6C Super Magnum (SM)" w:value="C.6C Super Magnum (SM)"/>
                  <w:listItem w:displayText="C.6D Police Pistol 3 (Carry Gun)" w:value="C.6D Police Pistol 3 (Carry Gun)"/>
                  <w:listItem w:displayText="C.6E Police Pistol 4 (Pocket Pistol)" w:value="C.6E Police Pistol 4 (Pocket Pistol)"/>
                  <w:listItem w:displayText="C.7 NPA Service Pistol (NPA)" w:value="C.7 NPA Service Pistol (NPA)"/>
                  <w:listItem w:displayText="C.7A NPA-A Service Pistol (Service Pistol A)" w:value="C.7A NPA-A Service Pistol (Service Pistol A)"/>
                  <w:listItem w:displayText="C.7B NPA-B Service Pistol (Service Pistol B)" w:value="C.7B NPA-B Service Pistol (Service Pistol B)"/>
                  <w:listItem w:displayText="C.7C NPA Service Pistol - Carry Gun" w:value="C.7C NPA Service Pistol - Carry Gun"/>
                  <w:listItem w:displayText="C.7D NPA Service Pistol - Pocket Gun" w:value="C.7D NPA Service Pistol - Pocket Gun"/>
                  <w:listItem w:displayText="C.8 BDMP 1500 (PPC)" w:value="C.8 BDMP 1500 (PPC)"/>
                  <w:listItem w:displayText="C.9.1 Revolver 1500" w:value="C.9.1 Revolver 1500"/>
                  <w:listItem w:displayText="C.9.2 Pistol 1500" w:value="C.9.2 Pistol 1500"/>
                  <w:listItem w:displayText="C.9.3 Distinguished Pistol Match" w:value="C.9.3 Distinguished Pistol Match"/>
                  <w:listItem w:displayText="C.9.4 Open Match" w:value="C.9.4 Open Match"/>
                  <w:listItem w:displayText="C.9.5 Distinguished Revolver Match" w:value="C.9.5 Distinguished Revolver Match"/>
                  <w:listItem w:displayText="C.9.6 Standard Revolver 4&quot;" w:value="C.9.6 Standard Revolver 4&quot;"/>
                  <w:listItem w:displayText="C.9.7 Standard Revolver 2,75&quot;" w:value="C.9.7 Standard Revolver 2,75&quot;"/>
                  <w:listItem w:displayText="C.9.8 Standard Semi-Automatic Pistol" w:value="C.9.8 Standard Semi-Automatic Pistol"/>
                  <w:listItem w:displayText="C.9.9 1500 Optical Sight" w:value="C.9.9 1500 Optical Sight"/>
                  <w:listItem w:displayText="C.10 Single Action Revolver 1 (SAR 1)" w:value="C.10 Single Action Revolver 1 (SAR 1)"/>
                  <w:listItem w:displayText="C.11 Single Action Revolver 2 (SAR 2)" w:value="C.11 Single Action Revolver 2 (SAR 2)"/>
                  <w:listItem w:displayText="C.12 Dienstrevolver 1 (DR1)" w:value="C.12 Dienstrevolver 1 (DR1)"/>
                  <w:listItem w:displayText="C.13 Sportpistole 1 (SP1)" w:value="C.13 Sportpistole 1 (SP1)"/>
                  <w:listItem w:displayText="C.13A Sportpistole 2 (SP2)" w:value="C.13A Sportpistole 2 (SP2)"/>
                  <w:listItem w:displayText="C.13B Sportpistole 3 (SP3)" w:value="C.13B Sportpistole 3 (SP3)"/>
                  <w:listItem w:displayText="C.13C Sportpistole 4 (SP4)" w:value="C.13C Sportpistole 4 (SP4)"/>
                  <w:listItem w:displayText="C.14 BDMP Bianchi Cup" w:value="C.14 BDMP Bianchi Cup"/>
                  <w:listItem w:displayText="C.15 Dynamisches Kleinkaliberschießen (DKS 1)" w:value="C.15 Dynamisches Kleinkaliberschießen (DKS 1)"/>
                  <w:listItem w:displayText="C.15A Dynamisches Kleinkaliberschießen 1 1020" w:value="C.15A Dynamisches Kleinkaliberschießen 1 1020"/>
                  <w:listItem w:displayText="C.15B Dynamisches Kleinkaliberschießen Bianchi Cup" w:value="C.15B Dynamisches Kleinkaliberschießen Bianchi Cup"/>
                  <w:listItem w:displayText="C.16 Kleinkaliber Kurzwaffe (KK-Pist./Rev.)" w:value="C.16 Kleinkaliber Kurzwaffe (KK-Pist./Rev.)"/>
                  <w:listItem w:displayText="C.17 Europäischer Präzisions Parcours (EPP)" w:value="C.17 Europäischer Präzisions Parcours (EPP)"/>
                  <w:listItem w:displayText="C.17A EPP-Polymerpistole" w:value="C.17A EPP-Polymerpistole"/>
                  <w:listItem w:displayText="C.17B EPP-Production" w:value="C.17B EPP-Production"/>
                  <w:listItem w:displayText="C.18 Action Target Plates" w:value="C.18 Action Target Plates"/>
                  <w:listItem w:displayText="C.18A Action Target Plates 25m" w:value="C.18A Action Target Plates 25m"/>
                  <w:listItem w:displayText="C.18B Action Target Plates Mehrdistanz" w:value="C.18B Action Target Plates Mehrdistanz"/>
                  <w:listItem w:displayText="C.19 Five Targets - Kurzwaffen auf Fallplatten" w:value="C.19 Five Targets - Kurzwaffen auf Fallplatten"/>
                  <w:listItem w:displayText="C.20 Five Targets - Kurzwaffen auf Zielscheiben" w:value="C.20 Five Targets - Kurzwaffen auf Zielscheiben"/>
                  <w:listItem w:displayText="D.2 Standardgewehr 1 (SG1)" w:value="D.2 Standardgewehr 1 (SG1)"/>
                  <w:listItem w:displayText="D.3 Standardgewehr 2 (SG2)" w:value="D.3 Standardgewehr 2 (SG2)"/>
                  <w:listItem w:displayText="D.4 Long Range - Target Rifle (LR)" w:value="D.4 Long Range - Target Rifle (LR)"/>
                  <w:listItem w:displayText="D.5 CISM-Standardgewehr (CISM)" w:value="D.5 CISM-Standardgewehr (CISM)"/>
                  <w:listItem w:displayText="D.6 Dienstgewehr 1 (DG1)" w:value="D.6 Dienstgewehr 1 (DG1)"/>
                  <w:listItem w:displayText="D.7 Dienstgewehr 2 (DG2)" w:value="D.7 Dienstgewehr 2 (DG2)"/>
                  <w:listItem w:displayText="D.8 National Rifle Match - A (DG3)" w:value="D.8 National Rifle Match - A (DG3)"/>
                  <w:listItem w:displayText="D.9 National Rifle Match - B (DG4)" w:value="D.9 National Rifle Match - B (DG4)"/>
                  <w:listItem w:displayText="D.10 .30 M1 Carbine" w:value="D.10 .30 M1 Carbine"/>
                  <w:listItem w:displayText="D.10A .30 M1 Carbine &quot;1500&quot;" w:value="D.10A .30 M1 Carbine &quot;1500&quot;"/>
                  <w:listItem w:displayText="D.10B .30 M1 Carbine &quot;PP1&quot;" w:value="D.10B .30 M1 Carbine &quot;PP1&quot;"/>
                  <w:listItem w:displayText="D.10C .30 M1 Carbine &quot;NPA-B&quot;" w:value="D.10C .30 M1 Carbine &quot;NPA-B&quot;"/>
                  <w:listItem w:displayText="D.10D .30 M1 Carbine &quot;PP2&quot;" w:value="D.10D .30 M1 Carbine &quot;PP2&quot;"/>
                  <w:listItem w:displayText="D.11 Zielfernrohrgewehr 1 (ZG 1)" w:value="D.11 Zielfernrohrgewehr 1 (ZG 1)"/>
                  <w:listItem w:displayText="D.12 Zielfernrohrgewehr 2 (ZG 2)" w:value="D.12 Zielfernrohrgewehr 2 (ZG 2)"/>
                  <w:listItem w:displayText="D.13 Zielfernrohrgewehr 3 (ZG 3)" w:value="D.13 Zielfernrohrgewehr 3 (ZG 3)"/>
                  <w:listItem w:displayText="D.13A Zielfernrohrgewehr 5 (ZG 5)" w:value="D.13A Zielfernrohrgewehr 5 (ZG 5)"/>
                  <w:listItem w:displayText="D.13B F-Class Target Rifle 300m (F-Class TR 300m)" w:value="D.13B F-Class Target Rifle 300m (F-Class TR 300m)"/>
                  <w:listItem w:displayText="D.14 Zielfernrohrgewehr 4 (ZG 4)" w:value="D.14 Zielfernrohrgewehr 4 (ZG 4)"/>
                  <w:listItem w:displayText="D.14A Zielfernrohrgewehr 6 (ZG 6)" w:value="D.14A Zielfernrohrgewehr 6 (ZG 6)"/>
                  <w:listItem w:displayText="D.15 Lever Action Rifle 1 (LAR1)" w:value="D.15 Lever Action Rifle 1 (LAR1)"/>
                  <w:listItem w:displayText="D.16  Lever Action Rifle 2 (LAR2)" w:value="D.16  Lever Action Rifle 2 (LAR2)"/>
                  <w:listItem w:displayText="D.16A LAR-1500 (Lever Action Rifle 3 - LAR3)" w:value="D.16A LAR-1500 (Lever Action Rifle 3 - LAR3)"/>
                  <w:listItem w:displayText="D.16B LAR-PP1  (Lever Action Rifle 4 - LAR4)" w:value="D.16B LAR-PP1  (Lever Action Rifle 4 - LAR4)"/>
                  <w:listItem w:displayText="D.16C LAR-NPA-B  (Lever Action Rifle 5 - LAR5)" w:value="D.16C LAR-NPA-B  (Lever Action Rifle 5 - LAR5)"/>
                  <w:listItem w:displayText="D.16D LAR-PP2  (Lever Action Rifle 6 - LAR6)" w:value="D.16D LAR-PP2  (Lever Action Rifle 6 - LAR6)"/>
                  <w:listItem w:displayText="D.16E LAR-Bianchi Cup  (Lever Action Rifle 7 - LAR7)" w:value="D.16E LAR-Bianchi Cup  (Lever Action Rifle 7 - LAR7)"/>
                  <w:listItem w:displayText="D.16F LAR-Falling Plates  (Lever Action Rifle 8 - LAR8)" w:value="D.16F LAR-Falling Plates  (Lever Action Rifle 8 - LAR8)"/>
                  <w:listItem w:displayText="D.17 Repetierflinte 1 (RF1) und Selbstladeflinte (SF1)" w:value="D.17 Repetierflinte 1 (RF1) und Selbstladeflinte (SF1)"/>
                  <w:listItem w:displayText="D.17.A Repetierflinte/Selbstladeflinte PP1 (RF/SF PP1)" w:value="D.17.A Repetierflinte/Selbstladeflinte PP1 (RF/SF PP1)"/>
                  <w:listItem w:displayText="D.17.B Repetierflinte/Selbstladeflinte NPA-B (RF/SF NPA-B)" w:value="D.17.B Repetierflinte/Selbstladeflinte NPA-B (RF/SF NPA-B)"/>
                  <w:listItem w:displayText="D.17.C Embassy Cup RF/SF" w:value="D.17.C Embassy Cup RF/SF"/>
                  <w:listItem w:displayText="D.18 Repetierflinte 2 (RF2) und Selbstladeflinte 2 (SF2)" w:value="D.18 Repetierflinte 2 (RF2) und Selbstladeflinte 2 (SF2)"/>
                  <w:listItem w:displayText="D.19 Repetierflinte 3 (RF3) und Selbstladeflinte 3 (SF3)" w:value="D.19 Repetierflinte 3 (RF3) und Selbstladeflinte 3 (SF3)"/>
                  <w:listItem w:displayText="D.20 Doppelflinte 2 (DF2)" w:value="D.20 Doppelflinte 2 (DF2)"/>
                  <w:listItem w:displayText="D.21 Freigewehr (FG1)" w:value="D.21 Freigewehr (FG1)"/>
                  <w:listItem w:displayText="D.22 Dynamisches Kleinkaliberschießen (DKS 2)" w:value="D.22 Dynamisches Kleinkaliberschießen (DKS 2)"/>
                  <w:listItem w:displayText="D.22A Dynamisches Kleinkaliberschießen 1020 (DKS 2 1020)" w:value="D.22A Dynamisches Kleinkaliberschießen 1020 (DKS 2 1020)"/>
                  <w:listItem w:displayText="D.23 F-Class" w:value="D.23 F-Class"/>
                  <w:listItem w:displayText="D.23.1 F-Class Open Rifle" w:value="D.23.1 F-Class Open Rifle"/>
                  <w:listItem w:displayText="D.23.2 F-Class Target Rifle (F-Class TR)" w:value="D.23.2 F-Class Target Rifle (F-Class TR)"/>
                  <w:listItem w:displayText="D.24 Skeet" w:value="D.24 Skeet"/>
                  <w:listItem w:displayText="D.24.A Trap" w:value="D.24.A Trap"/>
                  <w:listItem w:displayText="D.25 Europäischer Präzisions Parcours .223Rem." w:value="D.25 Europäischer Präzisions Parcours .223Rem."/>
                  <w:listItem w:displayText="D.26 Sports Carbine &quot;PP1&quot;" w:value="D.26 Sports Carbine &quot;PP1&quot;"/>
                  <w:listItem w:displayText="D.27 Sports Carbine &quot;NPA-B&quot;" w:value="D.27 Sports Carbine &quot;NPA-B&quot;"/>
                  <w:listItem w:displayText="D.28 Sports Carbine Falling Plates" w:value="D.28 Sports Carbine Falling Plates"/>
                  <w:listItem w:displayText="D.29 Sports Carbine ZG" w:value="D.29 Sports Carbine ZG"/>
                  <w:listItem w:displayText="D.30 Sports Carbine PP1 .223 Rifle" w:value="D.30 Sports Carbine PP1 .223 Rifle"/>
                  <w:listItem w:displayText="D.31 Sports Carbine NPA-B .223 Rifle" w:value="D.31 Sports Carbine NPA-B .223 Rifle"/>
                  <w:listItem w:displayText="D.32 Five Targets - Langwaffen auf Zielscheiben" w:value="D.32 Five Targets - Langwaffen auf Zielscheiben"/>
                  <w:listItem w:displayText="E.1 Perkussions-Vorderlader-DG1 (PVDG 1)" w:value="E.1 Perkussions-Vorderlader-DG1 (PVDG 1)"/>
                  <w:listItem w:displayText="E.2 Perussions-Hinterlader-DG1 (PHDG 1)" w:value="E.2 Perussions-Hinterlader-DG1 (PHDG 1)"/>
                  <w:listItem w:displayText="E.3 Steinschloss-Dienstgewehr 1 (SDG 1)" w:value="E.3 Steinschloss-Dienstgewehr 1 (SDG 1)"/>
                  <w:listItem w:displayText="E.4 Perkussions-Freigewehr 1 (PFG 1)" w:value="E.4 Perkussions-Freigewehr 1 (PFG 1)"/>
                  <w:listItem w:displayText="E.5 Perkussions-Freigewehr 2 (PFG 2)" w:value="E.5 Perkussions-Freigewehr 2 (PFG 2)"/>
                  <w:listItem w:displayText="E.6 LR Schwarzpulvergewehr 1 (LRSPG 1)" w:value="E.6 LR Schwarzpulvergewehr 1 (LRSPG 1)"/>
                  <w:listItem w:displayText="E.7 Schwarzpulverpatronen-DG (SPPDG)" w:value="E.7 Schwarzpulverpatronen-DG (SPPDG)"/>
                  <w:listItem w:displayText="E.8 Vorderlader-Dienstrevolver (VDR)" w:value="E.8 Vorderlader-Dienstrevolver (VDR)"/>
                  <w:listItem w:displayText="E.9 Vorderlader-Dienstrevolver 2 (VDR2)" w:value="E.9 Vorderlader-Dienstrevolver 2 (VDR2)"/>
                  <w:listItem w:displayText="E.10 Vorderlader-Pistole 1 (VP 1)" w:value="E.10 Vorderlader-Pistole 1 (VP 1)"/>
                  <w:listItem w:displayText="E.11 Schwarzpulverpatronen-DR 1 (SPPDR 1)" w:value="E.11 Schwarzpulverpatronen-DR 1 (SPPDR 1)"/>
                  <w:listItem w:displayText="E.12 Steinschloss-Dienstpistole 1 (SDP 1)" w:value="E.12 Steinschloss-Dienstpistole 1 (SDP 1)"/>
                  <w:listItem w:displayText="E.13 Steinschloss-Dienstpistole 2 (SDP 2)" w:value="E.13 Steinschloss-Dienstpistole 2 (SDP 2)"/>
                  <w:listItem w:displayText="E.14 ZF Schwarzpulverfreigewehr (ZFSPFG)" w:value="E.14 ZF Schwarzpulverfreigewehr (ZFSPFG)"/>
                </w:dropDownList>
              </w:sdtPr>
              <w:sdtContent>
                <w:r w:rsidR="00FE2FB6" w:rsidRPr="00FE2FB6">
                  <w:rPr>
                    <w:rStyle w:val="Platzhaltertext"/>
                    <w:lang w:val="de-DE"/>
                  </w:rPr>
                  <w:t>Wählen Sie ein Element aus.</w:t>
                </w:r>
              </w:sdtContent>
            </w:sdt>
            <w:r w:rsidR="006C256F" w:rsidRPr="00FE2FB6">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39DC8D33"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2" w:name="Dropdown6"/>
      <w:r w:rsidR="00EC7BD0" w:rsidRPr="00237A21">
        <w:rPr>
          <w:b/>
          <w:bCs/>
          <w:iCs/>
          <w:lang w:val="de-DE"/>
        </w:rPr>
        <w:instrText xml:space="preserve"> FORMDROPDOWN </w:instrText>
      </w:r>
      <w:r w:rsidR="00000000">
        <w:rPr>
          <w:b/>
          <w:bCs/>
          <w:iCs/>
          <w:lang w:val="de-DE"/>
        </w:rPr>
      </w:r>
      <w:r w:rsidR="00000000">
        <w:rPr>
          <w:b/>
          <w:bCs/>
          <w:iCs/>
          <w:lang w:val="de-DE"/>
        </w:rPr>
        <w:fldChar w:fldCharType="separate"/>
      </w:r>
      <w:r w:rsidR="00EC7BD0" w:rsidRPr="00237A21">
        <w:rPr>
          <w:b/>
          <w:bCs/>
          <w:iCs/>
          <w:lang w:val="de-DE"/>
        </w:rPr>
        <w:fldChar w:fldCharType="end"/>
      </w:r>
      <w:bookmarkEnd w:id="12"/>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3" w:name="Dropdown7"/>
      <w:r w:rsidR="00EC7BD0">
        <w:rPr>
          <w:b/>
          <w:bCs/>
          <w:iCs/>
          <w:lang w:val="de-DE"/>
        </w:rPr>
        <w:instrText xml:space="preserve"> FORMDROPDOWN </w:instrText>
      </w:r>
      <w:r w:rsidR="00000000">
        <w:rPr>
          <w:b/>
          <w:bCs/>
          <w:iCs/>
          <w:lang w:val="de-DE"/>
        </w:rPr>
      </w:r>
      <w:r w:rsidR="00000000">
        <w:rPr>
          <w:b/>
          <w:bCs/>
          <w:iCs/>
          <w:lang w:val="de-DE"/>
        </w:rPr>
        <w:fldChar w:fldCharType="separate"/>
      </w:r>
      <w:r w:rsidR="00EC7BD0">
        <w:rPr>
          <w:b/>
          <w:bCs/>
          <w:iCs/>
          <w:lang w:val="de-DE"/>
        </w:rPr>
        <w:fldChar w:fldCharType="end"/>
      </w:r>
      <w:bookmarkEnd w:id="13"/>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04821B7E"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4" w:name="Dropdown8"/>
      <w:r w:rsidR="00EC7BD0">
        <w:rPr>
          <w:b/>
          <w:bCs/>
          <w:iCs/>
          <w:lang w:val="de-DE"/>
        </w:rPr>
        <w:instrText xml:space="preserve"> FORMDROPDOWN </w:instrText>
      </w:r>
      <w:r w:rsidR="00000000">
        <w:rPr>
          <w:b/>
          <w:bCs/>
          <w:iCs/>
          <w:lang w:val="de-DE"/>
        </w:rPr>
      </w:r>
      <w:r w:rsidR="00000000">
        <w:rPr>
          <w:b/>
          <w:bCs/>
          <w:iCs/>
          <w:lang w:val="de-DE"/>
        </w:rPr>
        <w:fldChar w:fldCharType="separate"/>
      </w:r>
      <w:r w:rsidR="00EC7BD0">
        <w:rPr>
          <w:b/>
          <w:bCs/>
          <w:iCs/>
          <w:lang w:val="de-DE"/>
        </w:rPr>
        <w:fldChar w:fldCharType="end"/>
      </w:r>
      <w:bookmarkEnd w:id="14"/>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 erworben.</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A349C2"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A349C2"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A349C2"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A349C2"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A349C2"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2437E1F7" w:rsidR="00816C1C" w:rsidRPr="007C470D" w:rsidRDefault="00EC7BD0" w:rsidP="00EC7BD0">
            <w:pPr>
              <w:spacing w:before="84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5" w:name="Text10"/>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5"/>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6"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6"/>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2FFB4653" w:rsidR="00745239" w:rsidRDefault="00745239">
      <w:pPr>
        <w:jc w:val="both"/>
        <w:rPr>
          <w:sz w:val="2"/>
          <w:lang w:val="de-DE"/>
        </w:rPr>
      </w:pPr>
    </w:p>
    <w:sectPr w:rsidR="00745239" w:rsidSect="002F4BDB">
      <w:headerReference w:type="default" r:id="rId8"/>
      <w:footerReference w:type="default" r:id="rId9"/>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8EC9" w14:textId="77777777" w:rsidR="008D3D23" w:rsidRDefault="008D3D23">
      <w:r>
        <w:separator/>
      </w:r>
    </w:p>
  </w:endnote>
  <w:endnote w:type="continuationSeparator" w:id="0">
    <w:p w14:paraId="650FD5F3" w14:textId="77777777" w:rsidR="008D3D23" w:rsidRDefault="008D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1CC7" w14:textId="77777777" w:rsidR="008D3D23" w:rsidRDefault="008D3D23">
      <w:r>
        <w:separator/>
      </w:r>
    </w:p>
  </w:footnote>
  <w:footnote w:type="continuationSeparator" w:id="0">
    <w:p w14:paraId="036FC585" w14:textId="77777777" w:rsidR="008D3D23" w:rsidRDefault="008D3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2ADC" w14:textId="6A4DF4A4" w:rsidR="00915CC0" w:rsidRPr="007F68BC" w:rsidRDefault="008C4443" w:rsidP="00915CC0">
    <w:pPr>
      <w:autoSpaceDE w:val="0"/>
      <w:autoSpaceDN w:val="0"/>
      <w:adjustRightInd w:val="0"/>
      <w:jc w:val="center"/>
      <w:rPr>
        <w:rFonts w:ascii="Arial Narrow" w:hAnsi="Arial Narrow"/>
        <w:b/>
        <w:bCs/>
        <w:sz w:val="36"/>
        <w:szCs w:val="36"/>
        <w:lang w:val="de-DE" w:eastAsia="de-DE"/>
      </w:rPr>
    </w:pPr>
    <w:r>
      <w:rPr>
        <w:noProof/>
      </w:rPr>
      <w:drawing>
        <wp:anchor distT="0" distB="0" distL="114300" distR="114300" simplePos="0" relativeHeight="251658240" behindDoc="1" locked="0" layoutInCell="1" allowOverlap="1" wp14:anchorId="3DE36613" wp14:editId="0AA73708">
          <wp:simplePos x="0" y="0"/>
          <wp:positionH relativeFrom="column">
            <wp:posOffset>5265420</wp:posOffset>
          </wp:positionH>
          <wp:positionV relativeFrom="paragraph">
            <wp:posOffset>2540</wp:posOffset>
          </wp:positionV>
          <wp:extent cx="802640" cy="802640"/>
          <wp:effectExtent l="0" t="0" r="0" b="0"/>
          <wp:wrapNone/>
          <wp:docPr id="2083151036" name="Grafik 20831510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4" descr="undefin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649">
      <w:rPr>
        <w:noProof/>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4EE39D53"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60CF633"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4D29F5C6" w14:textId="558B83E9" w:rsidR="00915CC0" w:rsidRDefault="00E84771" w:rsidP="008C4443">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7B0607E1" w14:textId="77777777" w:rsidR="008C4443" w:rsidRPr="008C4443" w:rsidRDefault="008C4443" w:rsidP="008C4443">
    <w:pPr>
      <w:tabs>
        <w:tab w:val="center" w:pos="4819"/>
        <w:tab w:val="right" w:pos="9638"/>
      </w:tabs>
      <w:autoSpaceDE w:val="0"/>
      <w:autoSpaceDN w:val="0"/>
      <w:adjustRightInd w:val="0"/>
      <w:rPr>
        <w:rFonts w:ascii="Arial Narrow" w:hAnsi="Arial Narrow"/>
        <w:sz w:val="18"/>
        <w:szCs w:val="18"/>
        <w:lang w:val="de-DE" w:eastAsia="de-DE"/>
      </w:rPr>
    </w:pPr>
  </w:p>
  <w:p w14:paraId="05303366" w14:textId="35FE543C" w:rsidR="008C4443" w:rsidRPr="008C4443" w:rsidRDefault="008C4443" w:rsidP="008C4443">
    <w:pPr>
      <w:jc w:val="center"/>
      <w:rPr>
        <w:b/>
        <w:bCs/>
        <w:sz w:val="30"/>
        <w:szCs w:val="30"/>
        <w:lang w:val="de-DE" w:eastAsia="de-DE"/>
      </w:rPr>
    </w:pPr>
    <w:r w:rsidRPr="008C4443">
      <w:rPr>
        <w:b/>
        <w:bCs/>
        <w:sz w:val="30"/>
        <w:szCs w:val="30"/>
        <w:lang w:val="de-DE" w:eastAsia="de-DE"/>
      </w:rPr>
      <w:t>- Landesverband Thüringen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F63F04"/>
    <w:multiLevelType w:val="hybridMultilevel"/>
    <w:tmpl w:val="B8B21502"/>
    <w:lvl w:ilvl="0" w:tplc="A87668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068914780">
    <w:abstractNumId w:val="0"/>
  </w:num>
  <w:num w:numId="2" w16cid:durableId="699159379">
    <w:abstractNumId w:val="2"/>
  </w:num>
  <w:num w:numId="3" w16cid:durableId="1463645953">
    <w:abstractNumId w:val="3"/>
  </w:num>
  <w:num w:numId="4" w16cid:durableId="1308242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u5awIRZ2a3myWIWCrJve1yXn0jEVloxcdby551onAB4E5LJkarUPAaGRfpuLrwhLs5JNIpMEtWcUWCVhGGMMg==" w:salt="0C1uzZlruQpH9t32BBQobQ=="/>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C23"/>
    <w:rsid w:val="00003BC9"/>
    <w:rsid w:val="000771EA"/>
    <w:rsid w:val="000877B0"/>
    <w:rsid w:val="00092CD7"/>
    <w:rsid w:val="00094C45"/>
    <w:rsid w:val="000B12D8"/>
    <w:rsid w:val="000B205A"/>
    <w:rsid w:val="000B5037"/>
    <w:rsid w:val="000D03C4"/>
    <w:rsid w:val="000F27E5"/>
    <w:rsid w:val="00104146"/>
    <w:rsid w:val="00116C75"/>
    <w:rsid w:val="00116F32"/>
    <w:rsid w:val="00143DE2"/>
    <w:rsid w:val="00150E1D"/>
    <w:rsid w:val="001820AA"/>
    <w:rsid w:val="00191241"/>
    <w:rsid w:val="001B249E"/>
    <w:rsid w:val="001C3E34"/>
    <w:rsid w:val="001C58FD"/>
    <w:rsid w:val="001C59CF"/>
    <w:rsid w:val="001E0B1D"/>
    <w:rsid w:val="001E2CD0"/>
    <w:rsid w:val="002033E4"/>
    <w:rsid w:val="002273E3"/>
    <w:rsid w:val="00237A21"/>
    <w:rsid w:val="00272290"/>
    <w:rsid w:val="00277B51"/>
    <w:rsid w:val="0028304B"/>
    <w:rsid w:val="002A32EA"/>
    <w:rsid w:val="002A639D"/>
    <w:rsid w:val="002B709B"/>
    <w:rsid w:val="002C583C"/>
    <w:rsid w:val="002C73E3"/>
    <w:rsid w:val="002F4BDB"/>
    <w:rsid w:val="00302D03"/>
    <w:rsid w:val="00303AF4"/>
    <w:rsid w:val="00323264"/>
    <w:rsid w:val="0033134B"/>
    <w:rsid w:val="00352E3C"/>
    <w:rsid w:val="003701D4"/>
    <w:rsid w:val="00377522"/>
    <w:rsid w:val="003B5649"/>
    <w:rsid w:val="003E1980"/>
    <w:rsid w:val="003E46D5"/>
    <w:rsid w:val="00410851"/>
    <w:rsid w:val="00417AB1"/>
    <w:rsid w:val="00444BDA"/>
    <w:rsid w:val="00490429"/>
    <w:rsid w:val="004916CE"/>
    <w:rsid w:val="004C4414"/>
    <w:rsid w:val="004D0AE3"/>
    <w:rsid w:val="005435CA"/>
    <w:rsid w:val="00557C4C"/>
    <w:rsid w:val="005708E7"/>
    <w:rsid w:val="00573C36"/>
    <w:rsid w:val="00581848"/>
    <w:rsid w:val="005A3119"/>
    <w:rsid w:val="005B2132"/>
    <w:rsid w:val="005D5F6D"/>
    <w:rsid w:val="005D6FC8"/>
    <w:rsid w:val="00633DAC"/>
    <w:rsid w:val="00634171"/>
    <w:rsid w:val="0064364F"/>
    <w:rsid w:val="0065127B"/>
    <w:rsid w:val="00672F1C"/>
    <w:rsid w:val="00686B0A"/>
    <w:rsid w:val="00687C02"/>
    <w:rsid w:val="006B73C9"/>
    <w:rsid w:val="006C256F"/>
    <w:rsid w:val="006C7118"/>
    <w:rsid w:val="006D5ECD"/>
    <w:rsid w:val="00701201"/>
    <w:rsid w:val="007240B8"/>
    <w:rsid w:val="00724F16"/>
    <w:rsid w:val="00744A87"/>
    <w:rsid w:val="00745239"/>
    <w:rsid w:val="00782D42"/>
    <w:rsid w:val="00783E6C"/>
    <w:rsid w:val="007A60E3"/>
    <w:rsid w:val="007C470D"/>
    <w:rsid w:val="007F3089"/>
    <w:rsid w:val="007F3F1E"/>
    <w:rsid w:val="007F43CD"/>
    <w:rsid w:val="007F68BC"/>
    <w:rsid w:val="008003AE"/>
    <w:rsid w:val="00806591"/>
    <w:rsid w:val="00806DBC"/>
    <w:rsid w:val="008157DB"/>
    <w:rsid w:val="008164DB"/>
    <w:rsid w:val="00816C1C"/>
    <w:rsid w:val="008352C9"/>
    <w:rsid w:val="00873FD4"/>
    <w:rsid w:val="00895F12"/>
    <w:rsid w:val="008C111F"/>
    <w:rsid w:val="008C4443"/>
    <w:rsid w:val="008D3D23"/>
    <w:rsid w:val="008D4133"/>
    <w:rsid w:val="008E09F0"/>
    <w:rsid w:val="008E252E"/>
    <w:rsid w:val="008F734F"/>
    <w:rsid w:val="0090666A"/>
    <w:rsid w:val="00915CC0"/>
    <w:rsid w:val="0092268A"/>
    <w:rsid w:val="009248DC"/>
    <w:rsid w:val="00930B0C"/>
    <w:rsid w:val="00960E3B"/>
    <w:rsid w:val="009610BA"/>
    <w:rsid w:val="00971287"/>
    <w:rsid w:val="009714B4"/>
    <w:rsid w:val="00995F9A"/>
    <w:rsid w:val="009B2586"/>
    <w:rsid w:val="00A349C2"/>
    <w:rsid w:val="00A43DFB"/>
    <w:rsid w:val="00A46AD6"/>
    <w:rsid w:val="00A60031"/>
    <w:rsid w:val="00A87F57"/>
    <w:rsid w:val="00AB0939"/>
    <w:rsid w:val="00AC2AFA"/>
    <w:rsid w:val="00AE6F49"/>
    <w:rsid w:val="00AF4276"/>
    <w:rsid w:val="00B05C23"/>
    <w:rsid w:val="00B7750F"/>
    <w:rsid w:val="00BD13CE"/>
    <w:rsid w:val="00BD58A8"/>
    <w:rsid w:val="00BE6B76"/>
    <w:rsid w:val="00BE7A79"/>
    <w:rsid w:val="00BE7E4B"/>
    <w:rsid w:val="00C03FEA"/>
    <w:rsid w:val="00C35EC2"/>
    <w:rsid w:val="00C60586"/>
    <w:rsid w:val="00C71556"/>
    <w:rsid w:val="00C875C8"/>
    <w:rsid w:val="00CA60C5"/>
    <w:rsid w:val="00CB4364"/>
    <w:rsid w:val="00CD2CE9"/>
    <w:rsid w:val="00CD5A16"/>
    <w:rsid w:val="00CF4059"/>
    <w:rsid w:val="00CF65FC"/>
    <w:rsid w:val="00D67C22"/>
    <w:rsid w:val="00D81F98"/>
    <w:rsid w:val="00DA57CD"/>
    <w:rsid w:val="00DB280C"/>
    <w:rsid w:val="00DD0D16"/>
    <w:rsid w:val="00DD7D6C"/>
    <w:rsid w:val="00DE62DB"/>
    <w:rsid w:val="00E07867"/>
    <w:rsid w:val="00E12EDF"/>
    <w:rsid w:val="00E406E4"/>
    <w:rsid w:val="00E42519"/>
    <w:rsid w:val="00E4522E"/>
    <w:rsid w:val="00E45626"/>
    <w:rsid w:val="00E46B13"/>
    <w:rsid w:val="00E67C93"/>
    <w:rsid w:val="00E84771"/>
    <w:rsid w:val="00E85C55"/>
    <w:rsid w:val="00E967E0"/>
    <w:rsid w:val="00EA06E8"/>
    <w:rsid w:val="00EB19E3"/>
    <w:rsid w:val="00EB674F"/>
    <w:rsid w:val="00EC7BD0"/>
    <w:rsid w:val="00F160AC"/>
    <w:rsid w:val="00F255AE"/>
    <w:rsid w:val="00F25D80"/>
    <w:rsid w:val="00F27886"/>
    <w:rsid w:val="00F77409"/>
    <w:rsid w:val="00F8298A"/>
    <w:rsid w:val="00FB3BFF"/>
    <w:rsid w:val="00FC47D1"/>
    <w:rsid w:val="00FD1EAC"/>
    <w:rsid w:val="00FD5381"/>
    <w:rsid w:val="00FE0081"/>
    <w:rsid w:val="00FE1703"/>
    <w:rsid w:val="00FE2FB6"/>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paragraph" w:styleId="Listenabsatz">
    <w:name w:val="List Paragraph"/>
    <w:basedOn w:val="Standard"/>
    <w:uiPriority w:val="34"/>
    <w:qFormat/>
    <w:rsid w:val="008C4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1979E9320147368C48A276FB25A233"/>
        <w:category>
          <w:name w:val="Allgemein"/>
          <w:gallery w:val="placeholder"/>
        </w:category>
        <w:types>
          <w:type w:val="bbPlcHdr"/>
        </w:types>
        <w:behaviors>
          <w:behavior w:val="content"/>
        </w:behaviors>
        <w:guid w:val="{59296391-1150-4E1F-A335-A54F286D977B}"/>
      </w:docPartPr>
      <w:docPartBody>
        <w:p w:rsidR="009A299F" w:rsidRDefault="00B6586D" w:rsidP="00B6586D">
          <w:pPr>
            <w:pStyle w:val="C61979E9320147368C48A276FB25A233"/>
          </w:pPr>
          <w:r w:rsidRPr="00DD4057">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02"/>
    <w:rsid w:val="002B6270"/>
    <w:rsid w:val="003D0EDE"/>
    <w:rsid w:val="00462CEC"/>
    <w:rsid w:val="004F4EF1"/>
    <w:rsid w:val="008F4624"/>
    <w:rsid w:val="009A299F"/>
    <w:rsid w:val="00B6586D"/>
    <w:rsid w:val="00D67402"/>
    <w:rsid w:val="00E07C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B6586D"/>
    <w:rPr>
      <w:color w:val="808080"/>
    </w:rPr>
  </w:style>
  <w:style w:type="paragraph" w:customStyle="1" w:styleId="C61979E9320147368C48A276FB25A233">
    <w:name w:val="C61979E9320147368C48A276FB25A233"/>
    <w:rsid w:val="00B65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5607-9F45-4D76-AC0D-EF2F84E8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Template>
  <TotalTime>0</TotalTime>
  <Pages>1</Pages>
  <Words>330</Words>
  <Characters>2082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Tränkle</dc:creator>
  <cp:keywords/>
  <cp:lastModifiedBy>klein@bdmp.de</cp:lastModifiedBy>
  <cp:revision>3</cp:revision>
  <cp:lastPrinted>2010-02-04T05:40:00Z</cp:lastPrinted>
  <dcterms:created xsi:type="dcterms:W3CDTF">2023-10-24T06:20:00Z</dcterms:created>
  <dcterms:modified xsi:type="dcterms:W3CDTF">2023-10-24T06:25:00Z</dcterms:modified>
</cp:coreProperties>
</file>